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EBB" w:rsidRDefault="009B6B29" w:rsidP="00292EBB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292EBB" w:rsidRDefault="00292EBB" w:rsidP="00292EBB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292EBB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92EBB" w:rsidRPr="00CE7DC6" w:rsidRDefault="009B6B29" w:rsidP="00292EBB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BB" w:rsidRPr="00D635C4" w:rsidRDefault="008C762E" w:rsidP="008C762E">
            <w:pPr>
              <w:rPr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8C762E" w:rsidTr="00292EBB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C762E" w:rsidRPr="00CE7DC6" w:rsidRDefault="008C762E" w:rsidP="008C762E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62E" w:rsidRPr="00D635C4" w:rsidRDefault="008C762E" w:rsidP="008C762E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8C762E" w:rsidTr="00292EBB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C762E" w:rsidRPr="00CE7DC6" w:rsidRDefault="008C762E" w:rsidP="008C762E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62E" w:rsidRDefault="008C762E" w:rsidP="008C762E"/>
        </w:tc>
      </w:tr>
    </w:tbl>
    <w:p w:rsidR="00292EBB" w:rsidRDefault="00292EBB" w:rsidP="00292EBB">
      <w:pPr>
        <w:rPr>
          <w:rtl/>
        </w:rPr>
      </w:pPr>
    </w:p>
    <w:p w:rsidR="00292EBB" w:rsidRDefault="00292EBB" w:rsidP="00292EBB">
      <w:pPr>
        <w:rPr>
          <w:rtl/>
        </w:rPr>
      </w:pPr>
    </w:p>
    <w:p w:rsidR="00292EBB" w:rsidRDefault="00292EBB" w:rsidP="00292EBB">
      <w:pPr>
        <w:rPr>
          <w:rtl/>
        </w:rPr>
      </w:pPr>
    </w:p>
    <w:p w:rsidR="00292EBB" w:rsidRDefault="00292EBB" w:rsidP="00292EBB">
      <w:pPr>
        <w:rPr>
          <w:rtl/>
        </w:rPr>
      </w:pPr>
    </w:p>
    <w:p w:rsidR="00292EBB" w:rsidRDefault="00292EBB" w:rsidP="00292EBB">
      <w:pPr>
        <w:rPr>
          <w:rtl/>
        </w:rPr>
      </w:pPr>
    </w:p>
    <w:p w:rsidR="00292EBB" w:rsidRDefault="00292EBB" w:rsidP="00292EBB">
      <w:pPr>
        <w:rPr>
          <w:rtl/>
        </w:rPr>
      </w:pPr>
    </w:p>
    <w:p w:rsidR="00292EBB" w:rsidRDefault="009B6B29" w:rsidP="00292EBB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92EBB" w:rsidRDefault="00292EBB" w:rsidP="00292EBB">
      <w:pPr>
        <w:jc w:val="both"/>
        <w:rPr>
          <w:rFonts w:ascii="Arial" w:hAnsi="Arial"/>
          <w:b/>
          <w:sz w:val="22"/>
          <w:szCs w:val="22"/>
          <w:rtl/>
        </w:rPr>
      </w:pPr>
    </w:p>
    <w:p w:rsidR="00292EBB" w:rsidRPr="00AF57E9" w:rsidRDefault="009B6B29" w:rsidP="00292EBB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92EBB" w:rsidRPr="00AF57E9" w:rsidRDefault="00292EBB" w:rsidP="00292EBB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6E331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92EBB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6E331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96" w:rsidRPr="00A1735E" w:rsidRDefault="005A2E96" w:rsidP="005A2E96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תחזוקה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ושושי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ם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למערכת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ניהול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הקריאות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/>
                <w:b/>
                <w:sz w:val="22"/>
                <w:szCs w:val="22"/>
              </w:rPr>
              <w:t>SysAid</w:t>
            </w:r>
          </w:p>
          <w:p w:rsidR="005A2E96" w:rsidRPr="00A1735E" w:rsidRDefault="005A2E96" w:rsidP="005A2E96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בנק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שעות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יישום</w:t>
            </w:r>
          </w:p>
          <w:p w:rsidR="00292EBB" w:rsidRPr="00AF57E9" w:rsidRDefault="000859AF" w:rsidP="005A2E96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שדרוג גרסת מערכת </w:t>
            </w:r>
          </w:p>
        </w:tc>
      </w:tr>
    </w:tbl>
    <w:p w:rsidR="00292EBB" w:rsidRPr="00AF57E9" w:rsidRDefault="00292EBB" w:rsidP="00292EBB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92EBB" w:rsidRPr="00AF57E9" w:rsidRDefault="009B6B29" w:rsidP="005A2E96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5A2E96">
        <w:rPr>
          <w:rFonts w:ascii="Arial" w:hAnsi="Arial"/>
          <w:b/>
          <w:sz w:val="28"/>
          <w:szCs w:val="28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לא</w:t>
      </w:r>
    </w:p>
    <w:p w:rsidR="00292EBB" w:rsidRPr="00AF57E9" w:rsidRDefault="00292EBB" w:rsidP="00292EBB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92EBB" w:rsidRPr="00AF57E9" w:rsidRDefault="009B6B29" w:rsidP="00292EBB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92EBB" w:rsidRPr="00AF57E9" w:rsidRDefault="00292EBB" w:rsidP="00292EBB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92EBB">
        <w:tc>
          <w:tcPr>
            <w:tcW w:w="3085" w:type="dxa"/>
            <w:hideMark/>
          </w:tcPr>
          <w:p w:rsidR="00292EBB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92EBB" w:rsidRPr="00AF57E9" w:rsidRDefault="005A2E96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92EBB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92EBB" w:rsidRPr="00AF57E9" w:rsidRDefault="00292EBB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92EBB" w:rsidRPr="00AF57E9" w:rsidRDefault="00292EBB" w:rsidP="00292EBB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5A2E96" w:rsidTr="005A2E96">
        <w:tc>
          <w:tcPr>
            <w:tcW w:w="2675" w:type="dxa"/>
            <w:shd w:val="clear" w:color="auto" w:fill="E6E6E6"/>
            <w:hideMark/>
          </w:tcPr>
          <w:p w:rsidR="005A2E96" w:rsidRPr="00AF57E9" w:rsidRDefault="005A2E96" w:rsidP="005A2E96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:rsidR="005A2E96" w:rsidRPr="009D0AF4" w:rsidRDefault="005A2E96" w:rsidP="005A2E96">
            <w:pPr>
              <w:bidi w:val="0"/>
              <w:jc w:val="right"/>
            </w:pPr>
            <w:r w:rsidRPr="00A1735E">
              <w:rPr>
                <w:rFonts w:hint="cs"/>
                <w:rtl/>
              </w:rPr>
              <w:t>קונסיסט</w:t>
            </w:r>
            <w:r w:rsidRPr="00A1735E">
              <w:rPr>
                <w:rtl/>
              </w:rPr>
              <w:t xml:space="preserve"> </w:t>
            </w:r>
            <w:r w:rsidRPr="00A1735E">
              <w:rPr>
                <w:rFonts w:hint="cs"/>
                <w:rtl/>
              </w:rPr>
              <w:t>מערכות</w:t>
            </w:r>
            <w:r w:rsidRPr="00A1735E">
              <w:rPr>
                <w:rtl/>
              </w:rPr>
              <w:t xml:space="preserve"> </w:t>
            </w:r>
            <w:r w:rsidRPr="00A1735E">
              <w:rPr>
                <w:rFonts w:hint="cs"/>
                <w:rtl/>
              </w:rPr>
              <w:t>בע</w:t>
            </w:r>
            <w:r w:rsidRPr="00A1735E">
              <w:rPr>
                <w:rtl/>
              </w:rPr>
              <w:t>"</w:t>
            </w:r>
            <w:r w:rsidRPr="00A1735E">
              <w:rPr>
                <w:rFonts w:hint="cs"/>
                <w:rtl/>
              </w:rPr>
              <w:t>מ</w:t>
            </w:r>
          </w:p>
        </w:tc>
      </w:tr>
      <w:tr w:rsidR="005A2E96" w:rsidTr="005A2E96">
        <w:tc>
          <w:tcPr>
            <w:tcW w:w="2675" w:type="dxa"/>
            <w:shd w:val="clear" w:color="auto" w:fill="E6E6E6"/>
            <w:hideMark/>
          </w:tcPr>
          <w:p w:rsidR="005A2E96" w:rsidRPr="00AF57E9" w:rsidRDefault="005A2E96" w:rsidP="005A2E96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5A2E96" w:rsidRPr="00AF57E9" w:rsidRDefault="005A2E96" w:rsidP="005A2E96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:rsidR="005A2E96" w:rsidRPr="009D0AF4" w:rsidRDefault="005A2E96" w:rsidP="005A2E96">
            <w:pPr>
              <w:bidi w:val="0"/>
              <w:jc w:val="right"/>
            </w:pPr>
            <w:r w:rsidRPr="00A1735E">
              <w:t>511277261</w:t>
            </w:r>
          </w:p>
        </w:tc>
      </w:tr>
      <w:tr w:rsidR="005A2E96" w:rsidTr="005A2E96">
        <w:tc>
          <w:tcPr>
            <w:tcW w:w="2675" w:type="dxa"/>
            <w:shd w:val="clear" w:color="auto" w:fill="E6E6E6"/>
            <w:hideMark/>
          </w:tcPr>
          <w:p w:rsidR="005A2E96" w:rsidRPr="00AF57E9" w:rsidRDefault="005A2E96" w:rsidP="005A2E96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:rsidR="005A2E96" w:rsidRPr="00AF57E9" w:rsidRDefault="005A2E96" w:rsidP="005A2E96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sym w:font="Wingdings" w:char="F078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:rsidR="005A2E96" w:rsidRPr="00AF57E9" w:rsidRDefault="005A2E96" w:rsidP="005A2E96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470671" w:rsidTr="005A2E96">
        <w:tc>
          <w:tcPr>
            <w:tcW w:w="2675" w:type="dxa"/>
            <w:shd w:val="clear" w:color="auto" w:fill="E6E6E6"/>
            <w:hideMark/>
          </w:tcPr>
          <w:p w:rsidR="00470671" w:rsidRPr="00AF57E9" w:rsidRDefault="00470671" w:rsidP="00470671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:rsidR="00470671" w:rsidRPr="009D0AF4" w:rsidRDefault="0078011C" w:rsidP="006D7F9D">
            <w:pPr>
              <w:rPr>
                <w:rtl/>
              </w:rPr>
            </w:pPr>
            <w:r>
              <w:rPr>
                <w:rFonts w:hint="cs"/>
                <w:rtl/>
              </w:rPr>
              <w:t>250,000 ₪ כולל מע"מ</w:t>
            </w:r>
          </w:p>
        </w:tc>
      </w:tr>
      <w:tr w:rsidR="00470671" w:rsidTr="005A2E96">
        <w:tc>
          <w:tcPr>
            <w:tcW w:w="2675" w:type="dxa"/>
            <w:shd w:val="clear" w:color="auto" w:fill="E6E6E6"/>
            <w:hideMark/>
          </w:tcPr>
          <w:p w:rsidR="00470671" w:rsidRPr="00AF57E9" w:rsidRDefault="00470671" w:rsidP="00470671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:rsidR="00470671" w:rsidRDefault="00470671" w:rsidP="00B519CF">
            <w:r w:rsidRPr="002D7B6B">
              <w:rPr>
                <w:rtl/>
              </w:rPr>
              <w:t>1/</w:t>
            </w:r>
            <w:r>
              <w:rPr>
                <w:rFonts w:hint="cs"/>
                <w:rtl/>
              </w:rPr>
              <w:t>01</w:t>
            </w:r>
            <w:r w:rsidRPr="002D7B6B">
              <w:rPr>
                <w:rtl/>
              </w:rPr>
              <w:t>/</w:t>
            </w:r>
            <w:r>
              <w:rPr>
                <w:rFonts w:hint="cs"/>
                <w:rtl/>
              </w:rPr>
              <w:t>202</w:t>
            </w:r>
            <w:r w:rsidR="00B519CF">
              <w:rPr>
                <w:rFonts w:hint="cs"/>
                <w:rtl/>
              </w:rPr>
              <w:t>4</w:t>
            </w:r>
            <w:r w:rsidRPr="002D7B6B">
              <w:rPr>
                <w:rtl/>
              </w:rPr>
              <w:t xml:space="preserve"> </w:t>
            </w:r>
            <w:r w:rsidRPr="002D7B6B">
              <w:rPr>
                <w:rFonts w:hint="cs"/>
                <w:rtl/>
              </w:rPr>
              <w:t>עד</w:t>
            </w:r>
            <w:r>
              <w:rPr>
                <w:rtl/>
              </w:rPr>
              <w:t xml:space="preserve"> 31/12/</w:t>
            </w:r>
            <w:r>
              <w:rPr>
                <w:rFonts w:hint="cs"/>
                <w:rtl/>
              </w:rPr>
              <w:t>202</w:t>
            </w:r>
            <w:r w:rsidR="00B519CF">
              <w:rPr>
                <w:rFonts w:hint="cs"/>
                <w:rtl/>
              </w:rPr>
              <w:t>4</w:t>
            </w:r>
          </w:p>
        </w:tc>
      </w:tr>
    </w:tbl>
    <w:p w:rsidR="00292EBB" w:rsidRPr="00AF57E9" w:rsidRDefault="00292EBB" w:rsidP="00292EBB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92EBB" w:rsidRPr="00AF57E9" w:rsidRDefault="009B6B29" w:rsidP="00292EBB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92EBB" w:rsidRPr="00AF57E9" w:rsidRDefault="009B6B29" w:rsidP="00292EBB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92EBB" w:rsidRPr="00AF57E9" w:rsidRDefault="00292EBB" w:rsidP="00292EBB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92EBB" w:rsidRPr="00AF57E9" w:rsidRDefault="009B6B29" w:rsidP="00292EBB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92EBB" w:rsidRPr="00AF57E9" w:rsidRDefault="009B6B29" w:rsidP="00292EBB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92EBB" w:rsidRPr="00AF57E9" w:rsidRDefault="009B6B29" w:rsidP="00292EBB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92EBB" w:rsidRPr="00AF57E9" w:rsidRDefault="009B6B29" w:rsidP="00292EBB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92EBB" w:rsidRPr="00AF57E9" w:rsidRDefault="00292EBB" w:rsidP="00292EBB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5A2E9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96" w:rsidRPr="00A1735E" w:rsidRDefault="005A2E96" w:rsidP="005A2E96">
            <w:p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המוצר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/>
                <w:b/>
                <w:sz w:val="22"/>
                <w:szCs w:val="22"/>
              </w:rPr>
              <w:t>SysAid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פותח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על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ידי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חב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' 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ab/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סיסאייד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טכנולוגיות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בע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מ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ולמיטב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ידיעת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הח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מ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,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בישראל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משווק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ונתמך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הוא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בלעדית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על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ידי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חב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'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קונסיסט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מערכות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בע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מ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. </w:t>
            </w:r>
          </w:p>
          <w:p w:rsidR="005A2E96" w:rsidRDefault="005A2E96" w:rsidP="005A2E96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לעיון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נוסף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ר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'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אתר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האינטרנט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של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המוצר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,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בדף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"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החברה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:</w:t>
            </w:r>
          </w:p>
          <w:p w:rsidR="005A2E96" w:rsidRDefault="00892E06" w:rsidP="005A2E96">
            <w:pPr>
              <w:bidi w:val="0"/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hyperlink r:id="rId11" w:history="1">
              <w:r w:rsidR="005A2E96" w:rsidRPr="001D463B">
                <w:rPr>
                  <w:rStyle w:val="Hyperlink"/>
                  <w:rFonts w:ascii="Arial" w:hAnsi="Arial"/>
                  <w:b/>
                  <w:sz w:val="22"/>
                  <w:szCs w:val="22"/>
                </w:rPr>
                <w:t>https://www.sysaid.co.il/</w:t>
              </w:r>
              <w:r w:rsidR="005A2E96" w:rsidRPr="001D463B">
                <w:rPr>
                  <w:rStyle w:val="Hyperlink"/>
                  <w:rFonts w:ascii="Arial" w:hAnsi="Arial" w:hint="cs"/>
                  <w:b/>
                  <w:sz w:val="22"/>
                  <w:szCs w:val="22"/>
                  <w:rtl/>
                </w:rPr>
                <w:t>החברה</w:t>
              </w:r>
            </w:hyperlink>
          </w:p>
          <w:p w:rsidR="00292EBB" w:rsidRPr="00AF57E9" w:rsidRDefault="005A2E96" w:rsidP="005A2E96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מן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האמור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לעיל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עולה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כי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חברת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קונסיסט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מערכות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בע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מ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היא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הספק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היחיד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המסוגל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לספק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למשרד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הבריאות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את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השירות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המבוקש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ועל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כן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מבקש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האגף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להתקשר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עם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ספק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זה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כ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ספק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735E">
              <w:rPr>
                <w:rFonts w:ascii="Arial" w:hAnsi="Arial" w:hint="cs"/>
                <w:b/>
                <w:sz w:val="22"/>
                <w:szCs w:val="22"/>
                <w:rtl/>
              </w:rPr>
              <w:t>יחיד</w:t>
            </w:r>
            <w:r w:rsidRPr="00A1735E">
              <w:rPr>
                <w:rFonts w:ascii="Arial" w:hAnsi="Arial"/>
                <w:b/>
                <w:sz w:val="22"/>
                <w:szCs w:val="22"/>
                <w:rtl/>
              </w:rPr>
              <w:t>".</w:t>
            </w:r>
          </w:p>
        </w:tc>
      </w:tr>
    </w:tbl>
    <w:p w:rsidR="00292EBB" w:rsidRPr="00AF57E9" w:rsidRDefault="00292EBB" w:rsidP="00292EBB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92EBB" w:rsidRPr="00AF57E9" w:rsidRDefault="009B6B29" w:rsidP="00292EBB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92EBB" w:rsidRPr="00AF57E9" w:rsidRDefault="00292EBB" w:rsidP="00292EBB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92EBB" w:rsidRPr="00AF57E9" w:rsidRDefault="009B6B29" w:rsidP="00292EBB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92EB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BB" w:rsidRPr="006E331F" w:rsidRDefault="00B519C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מיטל נחמני</w:t>
            </w:r>
            <w:r w:rsidR="006E331F" w:rsidRPr="006E331F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BB" w:rsidRPr="006E331F" w:rsidRDefault="006E331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6E331F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מנהלת תחום מטה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BB" w:rsidRPr="00AF57E9" w:rsidRDefault="002B135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2B1358">
              <w:rPr>
                <w:rFonts w:asciiTheme="minorBidi" w:hAnsiTheme="minorBidi"/>
                <w:b/>
                <w:noProof/>
                <w:sz w:val="21"/>
                <w:szCs w:val="21"/>
                <w:rtl/>
              </w:rPr>
              <w:drawing>
                <wp:inline distT="0" distB="0" distL="0" distR="0">
                  <wp:extent cx="822960" cy="557784"/>
                  <wp:effectExtent l="0" t="0" r="0" b="0"/>
                  <wp:docPr id="1" name="תמונה 1" descr="C:\Users\meytal.nahmani\Desktop\חתימה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eytal.nahmani\Desktop\חתימה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557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292EB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92EBB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92EBB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92EBB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92EBB" w:rsidRDefault="00292EBB" w:rsidP="00292EBB">
      <w:pPr>
        <w:rPr>
          <w:rtl/>
        </w:rPr>
      </w:pPr>
    </w:p>
    <w:p w:rsidR="000859AF" w:rsidRPr="00572407" w:rsidRDefault="000859AF" w:rsidP="000859AF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:rsidR="000859AF" w:rsidRDefault="000859AF" w:rsidP="000859AF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0859AF" w:rsidRPr="00AF57E9" w:rsidTr="0031413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AF" w:rsidRPr="0053500C" w:rsidRDefault="00B519CF" w:rsidP="0031413E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B519CF">
              <w:rPr>
                <w:rFonts w:ascii="Arial" w:hAnsi="Arial" w:hint="cs"/>
                <w:b/>
                <w:sz w:val="22"/>
                <w:szCs w:val="22"/>
                <w:highlight w:val="yellow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AF" w:rsidRPr="0053500C" w:rsidRDefault="000859AF" w:rsidP="0031413E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AF" w:rsidRPr="00AF57E9" w:rsidRDefault="00320245" w:rsidP="0031413E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bookmarkStart w:id="0" w:name="_GoBack"/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>
                  <wp:extent cx="1943371" cy="971686"/>
                  <wp:effectExtent l="0" t="0" r="0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371" cy="971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0859AF" w:rsidRPr="00AF57E9" w:rsidTr="0031413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0859AF" w:rsidRPr="00AF57E9" w:rsidRDefault="000859AF" w:rsidP="0031413E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0859AF" w:rsidRPr="00AF57E9" w:rsidRDefault="000859AF" w:rsidP="0031413E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0859AF" w:rsidRPr="00AF57E9" w:rsidRDefault="000859AF" w:rsidP="0031413E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0932AD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>חתימה</w:t>
            </w:r>
          </w:p>
        </w:tc>
      </w:tr>
    </w:tbl>
    <w:p w:rsidR="000859AF" w:rsidRPr="00817FBA" w:rsidRDefault="000859AF" w:rsidP="00292EBB"/>
    <w:sectPr w:rsidR="000859AF" w:rsidRPr="00817FBA" w:rsidSect="00292EBB">
      <w:headerReference w:type="default" r:id="rId14"/>
      <w:footerReference w:type="default" r:id="rId15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E06" w:rsidRDefault="00892E06">
      <w:r>
        <w:separator/>
      </w:r>
    </w:p>
  </w:endnote>
  <w:endnote w:type="continuationSeparator" w:id="0">
    <w:p w:rsidR="00892E06" w:rsidRDefault="00892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292EBB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292EBB" w:rsidRPr="0098529F" w:rsidRDefault="009B6B29" w:rsidP="00292EBB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292EBB" w:rsidRPr="0098529F" w:rsidRDefault="009B6B29" w:rsidP="00292EBB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292EBB" w:rsidRPr="0098529F" w:rsidRDefault="009B6B29" w:rsidP="00292EBB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320245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320245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292EBB" w:rsidRPr="0098529F" w:rsidRDefault="00292EBB" w:rsidP="00292EBB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292EBB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292EBB" w:rsidRPr="0098529F" w:rsidRDefault="009B6B29" w:rsidP="00292EBB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292EBB" w:rsidRPr="0098529F" w:rsidRDefault="009B6B29" w:rsidP="00292EBB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292EBB" w:rsidRPr="0098529F" w:rsidRDefault="009B6B29" w:rsidP="00292EBB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292EBB" w:rsidRPr="0098529F" w:rsidRDefault="009B6B29" w:rsidP="00292EBB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292EBB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292EBB" w:rsidRPr="001275E5" w:rsidRDefault="009B6B29" w:rsidP="00292EBB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292EBB" w:rsidRPr="00843B72" w:rsidRDefault="009B6B29" w:rsidP="00292EBB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292EBB" w:rsidRPr="00354861" w:rsidRDefault="00292EBB" w:rsidP="00292E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E06" w:rsidRDefault="00892E06">
      <w:r>
        <w:separator/>
      </w:r>
    </w:p>
  </w:footnote>
  <w:footnote w:type="continuationSeparator" w:id="0">
    <w:p w:rsidR="00892E06" w:rsidRDefault="00892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292EBB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292EBB" w:rsidRPr="005D6483" w:rsidRDefault="009B6B29" w:rsidP="00292EBB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292EBB" w:rsidRPr="005D6483" w:rsidRDefault="009B6B29" w:rsidP="00292EBB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292EBB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292EBB" w:rsidRPr="00D84715" w:rsidRDefault="009B6B29" w:rsidP="00292EBB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292EBB" w:rsidRPr="00CE601A" w:rsidRDefault="009B6B29" w:rsidP="00292EBB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292EBB" w:rsidRPr="00F54EBF" w:rsidRDefault="009B6B29" w:rsidP="00292EBB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292EBB" w:rsidRDefault="009B6B29" w:rsidP="00292EBB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292EBB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292EBB" w:rsidRPr="00F8548C" w:rsidRDefault="009B6B29" w:rsidP="00292EBB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292EBB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292EBB" w:rsidRPr="00D84715" w:rsidRDefault="00292EBB" w:rsidP="00292EBB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292EBB" w:rsidRDefault="00292EBB" w:rsidP="00292EBB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292EBB" w:rsidRPr="00D84715" w:rsidRDefault="00001D45" w:rsidP="00292EBB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292EBB" w:rsidRPr="00F8548C" w:rsidRDefault="009B6B29" w:rsidP="00292EBB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292EBB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292EBB" w:rsidRPr="00D84715" w:rsidRDefault="00292EBB" w:rsidP="00292EBB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292EBB" w:rsidRPr="00D84715" w:rsidRDefault="00292EBB" w:rsidP="00292EBB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292EBB" w:rsidRPr="00106EF7" w:rsidRDefault="009B6B29" w:rsidP="00292EBB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292EBB" w:rsidRPr="00671AFA" w:rsidRDefault="009B6B29" w:rsidP="00292EBB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292EBB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292EBB" w:rsidRPr="00D84715" w:rsidRDefault="00292EBB" w:rsidP="00292EBB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292EBB" w:rsidRPr="00D84715" w:rsidRDefault="00292EBB" w:rsidP="00292EBB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292EBB" w:rsidRPr="00D84715" w:rsidRDefault="009B6B29" w:rsidP="00292EBB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292EBB" w:rsidRPr="00F8548C" w:rsidRDefault="009B6B29" w:rsidP="00292EBB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292EBB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292EBB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292EBB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292EBB" w:rsidRPr="00D84715" w:rsidRDefault="00292EBB" w:rsidP="00292EB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859AF"/>
    <w:rsid w:val="00292EBB"/>
    <w:rsid w:val="002B1358"/>
    <w:rsid w:val="00320245"/>
    <w:rsid w:val="00336CDD"/>
    <w:rsid w:val="003A043B"/>
    <w:rsid w:val="00470671"/>
    <w:rsid w:val="00596F85"/>
    <w:rsid w:val="005A2E96"/>
    <w:rsid w:val="005C7A8C"/>
    <w:rsid w:val="006D7F9D"/>
    <w:rsid w:val="006E331F"/>
    <w:rsid w:val="007548B0"/>
    <w:rsid w:val="0078011C"/>
    <w:rsid w:val="00892E06"/>
    <w:rsid w:val="008C762E"/>
    <w:rsid w:val="009B6B29"/>
    <w:rsid w:val="009F7FB7"/>
    <w:rsid w:val="00B519CF"/>
    <w:rsid w:val="00CC0C4B"/>
    <w:rsid w:val="00CD2945"/>
    <w:rsid w:val="00CF703B"/>
    <w:rsid w:val="00F0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FBBBD4C-178B-4F97-92B8-B8BC0436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ysaid.co.il/&#1492;&#1495;&#1489;&#1512;&#1492;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1b016a12e4879af63bab81443bbb7806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e36622de369af535e6751a0e21cedafc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3.xml><?xml version="1.0" encoding="utf-8"?>
<ds:datastoreItem xmlns:ds="http://schemas.openxmlformats.org/officeDocument/2006/customXml" ds:itemID="{4AB66EFE-65A0-42B4-83AA-3531D2073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15A3F5-59C3-4774-992E-DFC3010C2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0</TotalTime>
  <Pages>1</Pages>
  <Words>377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Paz</dc:creator>
  <cp:keywords/>
  <dc:description/>
  <cp:lastModifiedBy>אתי מלאייב</cp:lastModifiedBy>
  <cp:revision>3</cp:revision>
  <dcterms:created xsi:type="dcterms:W3CDTF">2023-11-05T13:21:00Z</dcterms:created>
  <dcterms:modified xsi:type="dcterms:W3CDTF">2023-11-05T13:21:00Z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